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6B7319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56108F" w:rsidP="0056108F">
            <w:r>
              <w:rPr>
                <w:rFonts w:hint="cs"/>
                <w:rtl/>
              </w:rPr>
              <w:t>02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11</w:t>
            </w:r>
            <w:r w:rsidR="005763CE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2021</w:t>
            </w:r>
          </w:p>
        </w:tc>
      </w:tr>
    </w:tbl>
    <w:p w:rsidR="00332AFB" w:rsidRDefault="006B7319" w:rsidP="00222867">
      <w:pPr>
        <w:rPr>
          <w:rtl/>
        </w:rPr>
      </w:pPr>
    </w:p>
    <w:p w:rsidR="00222867" w:rsidRDefault="006B7319" w:rsidP="00222867">
      <w:pPr>
        <w:rPr>
          <w:rtl/>
        </w:rPr>
      </w:pPr>
    </w:p>
    <w:p w:rsidR="00222867" w:rsidRDefault="006B7319" w:rsidP="00222867">
      <w:pPr>
        <w:rPr>
          <w:rtl/>
        </w:rPr>
      </w:pPr>
    </w:p>
    <w:p w:rsidR="00222867" w:rsidRDefault="006B7319" w:rsidP="00222867">
      <w:pPr>
        <w:rPr>
          <w:rtl/>
        </w:rPr>
      </w:pPr>
    </w:p>
    <w:p w:rsidR="00222867" w:rsidRDefault="006B7319" w:rsidP="00222867">
      <w:pPr>
        <w:rPr>
          <w:rtl/>
        </w:rPr>
      </w:pPr>
    </w:p>
    <w:p w:rsidR="00222867" w:rsidRDefault="006B7319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6B7319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6B7319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8653E4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עושה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שימוש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נרחב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רבות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ומגוונות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בפלטפורמות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מבוססות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Microsoft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ובכלל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זה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מערכות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הפעלה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, 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OFFICE,  XRM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-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Sharepoint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.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ישראל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(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להלן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")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וזמינה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24/7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ומבטיחה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בכך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הנדרשות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הבריאות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וזאת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באמצעות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שמבסגרתו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בהתאם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לרמות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השירות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המוגדרות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בהסכם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שרוכש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המשרד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/>
                <w:b/>
                <w:sz w:val="22"/>
                <w:szCs w:val="22"/>
              </w:rPr>
              <w:t>Premier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מספקת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ומועדפת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חברת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מיקרוסופט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: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24*7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לתקלות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>"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מומחים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שירותי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תמיכה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פרואקטיביים</w:t>
            </w:r>
          </w:p>
          <w:p w:rsidR="00C70AF8" w:rsidRPr="00C70AF8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גישה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למקורות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מידע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והשתתפות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בסדנאות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טכנולוגיות</w:t>
            </w:r>
          </w:p>
          <w:p w:rsidR="006401F5" w:rsidRPr="0053500C" w:rsidRDefault="00C70AF8" w:rsidP="00C70AF8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•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ab/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קשר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ישיר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בין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התומכים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לקבוצות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הפיתוח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של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המוצרים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במסגרת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טיפול</w:t>
            </w:r>
            <w:r w:rsidRPr="00C70AF8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C70AF8">
              <w:rPr>
                <w:rFonts w:ascii="Arial" w:hAnsi="Arial" w:hint="cs"/>
                <w:b/>
                <w:sz w:val="22"/>
                <w:szCs w:val="22"/>
                <w:rtl/>
              </w:rPr>
              <w:t>בתקלות</w:t>
            </w:r>
          </w:p>
        </w:tc>
      </w:tr>
    </w:tbl>
    <w:p w:rsidR="00222867" w:rsidRPr="00AF57E9" w:rsidRDefault="006B7319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6B731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6B731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6B731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6B7319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222867" w:rsidRPr="00AF57E9" w:rsidRDefault="00C70AF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מיקרוסופט ישראל בע"מ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222867" w:rsidRPr="00E630D4" w:rsidRDefault="00C70AF8">
            <w:pPr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  <w:lang w:eastAsia="he-IL"/>
              </w:rPr>
            </w:pPr>
            <w:r w:rsidRPr="0008618A">
              <w:rPr>
                <w:rFonts w:ascii="Arial" w:hAnsi="Arial"/>
                <w:b/>
                <w:sz w:val="22"/>
                <w:szCs w:val="22"/>
                <w:rtl/>
              </w:rPr>
              <w:t>511380693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:rsidR="00222867" w:rsidRPr="00AF57E9" w:rsidRDefault="00281DA9" w:rsidP="0056108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1,</w:t>
            </w:r>
            <w:r w:rsidR="005610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00</w:t>
            </w:r>
            <w:r w:rsidR="003C4F4D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,000 ₪ </w:t>
            </w:r>
            <w:r w:rsidR="0056108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לא </w:t>
            </w:r>
            <w:r w:rsidR="006E0BC9" w:rsidRPr="006E0BC9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כולל מע"מ</w:t>
            </w: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281DA9" w:rsidP="00226E61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31/12/202</w:t>
            </w:r>
            <w:r w:rsidR="00226E61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-</w:t>
            </w:r>
            <w:r w:rsidR="00226E61">
              <w:rPr>
                <w:rFonts w:ascii="Arial" w:hAnsi="Arial" w:hint="cs"/>
                <w:b/>
                <w:sz w:val="22"/>
                <w:szCs w:val="22"/>
                <w:rtl/>
              </w:rPr>
              <w:t>01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/01/2022</w:t>
            </w:r>
          </w:p>
        </w:tc>
      </w:tr>
    </w:tbl>
    <w:p w:rsidR="00222867" w:rsidRPr="00AF57E9" w:rsidRDefault="006B7319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6B731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6B731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70AF8" w:rsidRPr="00C70AF8" w:rsidRDefault="00C70AF8" w:rsidP="00C70AF8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למיטב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ידיעתי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תמיכת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Premier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הדרושים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למשרד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לרבות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בלעדי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מומחי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תוכן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וגישה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למאגרי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המידע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הידועות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גישה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אשר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עליה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מתבססת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רוב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היכולת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מענה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).</w:t>
            </w:r>
          </w:p>
          <w:p w:rsidR="00572407" w:rsidRPr="00AF57E9" w:rsidRDefault="00C70AF8" w:rsidP="00C70A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נוסף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כן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עפ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בדיקות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אותן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ערכתי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ישראל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בע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"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היא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החברה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היחידה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המסוגלת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לספק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שירותי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לתמיכה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מקצועית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,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הכוללים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שירות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לתיקון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תקלות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במערכות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המקור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של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C70AF8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Microsoft</w:t>
            </w:r>
            <w:r w:rsidRPr="00C70AF8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6B7319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6B7319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C4F4D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ראובן 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5763CE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5763CE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0B2D0EA4" wp14:editId="0B2D0EA5">
                  <wp:extent cx="477520" cy="396875"/>
                  <wp:effectExtent l="0" t="0" r="0" b="3175"/>
                  <wp:docPr id="1" name="Picture 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77520" cy="396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Default="006B7319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29243F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29243F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1F76F0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099" cy="577901"/>
                  <wp:effectExtent l="0" t="0" r="635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59224" cy="5826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DB63F5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>
      <w:bookmarkStart w:id="0" w:name="_GoBack"/>
      <w:bookmarkEnd w:id="0"/>
    </w:p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B7319" w:rsidRDefault="006B7319">
      <w:r>
        <w:separator/>
      </w:r>
    </w:p>
  </w:endnote>
  <w:endnote w:type="continuationSeparator" w:id="0">
    <w:p w:rsidR="006B7319" w:rsidRDefault="006B73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1F76F0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1F76F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6B7319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6B7319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B7319" w:rsidRDefault="006B7319">
      <w:r>
        <w:separator/>
      </w:r>
    </w:p>
  </w:footnote>
  <w:footnote w:type="continuationSeparator" w:id="0">
    <w:p w:rsidR="006B7319" w:rsidRDefault="006B731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B2D0EDA" wp14:editId="0B2D0EDB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B731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6B731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6B731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6B731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6B731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6B731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6B7319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6E0E7A"/>
    <w:multiLevelType w:val="multilevel"/>
    <w:tmpl w:val="0409001D"/>
    <w:numStyleLink w:val="SolelBulletList1"/>
  </w:abstractNum>
  <w:abstractNum w:abstractNumId="12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3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3"/>
  </w:num>
  <w:num w:numId="2">
    <w:abstractNumId w:val="7"/>
  </w:num>
  <w:num w:numId="3">
    <w:abstractNumId w:val="0"/>
  </w:num>
  <w:num w:numId="4">
    <w:abstractNumId w:val="8"/>
  </w:num>
  <w:num w:numId="5">
    <w:abstractNumId w:val="4"/>
  </w:num>
  <w:num w:numId="6">
    <w:abstractNumId w:val="3"/>
  </w:num>
  <w:num w:numId="7">
    <w:abstractNumId w:val="2"/>
  </w:num>
  <w:num w:numId="8">
    <w:abstractNumId w:val="6"/>
  </w:num>
  <w:num w:numId="9">
    <w:abstractNumId w:val="9"/>
  </w:num>
  <w:num w:numId="10">
    <w:abstractNumId w:val="12"/>
  </w:num>
  <w:num w:numId="11">
    <w:abstractNumId w:val="11"/>
  </w:num>
  <w:num w:numId="12">
    <w:abstractNumId w:val="5"/>
  </w:num>
  <w:num w:numId="13">
    <w:abstractNumId w:val="10"/>
  </w:num>
  <w:num w:numId="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1B27BD"/>
    <w:rsid w:val="001C3E60"/>
    <w:rsid w:val="001F76F0"/>
    <w:rsid w:val="00226E61"/>
    <w:rsid w:val="00281DA9"/>
    <w:rsid w:val="0029243F"/>
    <w:rsid w:val="002D5C29"/>
    <w:rsid w:val="00303FAF"/>
    <w:rsid w:val="00336CDD"/>
    <w:rsid w:val="003C4F4D"/>
    <w:rsid w:val="004A4352"/>
    <w:rsid w:val="004E0B2C"/>
    <w:rsid w:val="00514ED8"/>
    <w:rsid w:val="00522167"/>
    <w:rsid w:val="0056108F"/>
    <w:rsid w:val="00572407"/>
    <w:rsid w:val="005763CE"/>
    <w:rsid w:val="006401F5"/>
    <w:rsid w:val="00675430"/>
    <w:rsid w:val="0069620E"/>
    <w:rsid w:val="006B7319"/>
    <w:rsid w:val="006E0BC9"/>
    <w:rsid w:val="007548B0"/>
    <w:rsid w:val="007C4A53"/>
    <w:rsid w:val="007E68A4"/>
    <w:rsid w:val="00885C78"/>
    <w:rsid w:val="008B4868"/>
    <w:rsid w:val="00972786"/>
    <w:rsid w:val="00994D39"/>
    <w:rsid w:val="009B6B29"/>
    <w:rsid w:val="009C2909"/>
    <w:rsid w:val="009F7FB7"/>
    <w:rsid w:val="00B07843"/>
    <w:rsid w:val="00B53C37"/>
    <w:rsid w:val="00B85624"/>
    <w:rsid w:val="00C43315"/>
    <w:rsid w:val="00C63C1A"/>
    <w:rsid w:val="00C70AF8"/>
    <w:rsid w:val="00CD5DD8"/>
    <w:rsid w:val="00DB63F5"/>
    <w:rsid w:val="00E630D4"/>
    <w:rsid w:val="00E8203D"/>
    <w:rsid w:val="00F15B21"/>
    <w:rsid w:val="00F423EF"/>
    <w:rsid w:val="00F76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543529419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2019-09-24T15:17:27+00:00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2.xml><?xml version="1.0" encoding="utf-8"?>
<ds:datastoreItem xmlns:ds="http://schemas.openxmlformats.org/officeDocument/2006/customXml" ds:itemID="{628B2747-2FA5-45CD-8455-8323D229CA5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E3269D0-3853-43D2-9533-00BCD4405C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473</Words>
  <Characters>2367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תמיכה ויעוץ מומחים ( פרמייר ) 2020.docx.</vt:lpstr>
      <vt:lpstr/>
    </vt:vector>
  </TitlesOfParts>
  <Company/>
  <LinksUpToDate>false</LinksUpToDate>
  <CharactersWithSpaces>2835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תמיכה ויעוץ מומחים ( פרמייר ) 2020.docx.</dc:title>
  <dc:creator>Marina Paz</dc:creator>
  <cp:lastModifiedBy>אתי מלאייב</cp:lastModifiedBy>
  <cp:revision>2</cp:revision>
  <dcterms:created xsi:type="dcterms:W3CDTF">2021-11-03T12:17:00Z</dcterms:created>
  <dcterms:modified xsi:type="dcterms:W3CDTF">2021-11-03T12:17:00Z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